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A8C53" w14:textId="77777777" w:rsidR="00146D0E" w:rsidRDefault="00146D0E">
      <w:pPr>
        <w:pStyle w:val="Default"/>
      </w:pPr>
      <w:bookmarkStart w:id="0" w:name="_GoBack"/>
      <w:bookmarkEnd w:id="0"/>
    </w:p>
    <w:p w14:paraId="7EA61D72" w14:textId="77777777" w:rsidR="00146D0E" w:rsidRDefault="00146D0E">
      <w:pPr>
        <w:rPr>
          <w:color w:val="000000"/>
        </w:rPr>
      </w:pPr>
      <w:r>
        <w:t xml:space="preserve"> </w:t>
      </w:r>
    </w:p>
    <w:p w14:paraId="45C4A1B0" w14:textId="77777777" w:rsidR="00146D0E" w:rsidRDefault="00146D0E">
      <w:pPr>
        <w:pStyle w:val="Default"/>
        <w:framePr w:w="2644" w:wrap="auto" w:vAnchor="page" w:hAnchor="page" w:x="6840" w:y="1441"/>
        <w:rPr>
          <w:sz w:val="23"/>
          <w:szCs w:val="23"/>
        </w:rPr>
      </w:pPr>
    </w:p>
    <w:p w14:paraId="237BBFC5" w14:textId="6269841E" w:rsidR="00146D0E" w:rsidRDefault="00E14E3E" w:rsidP="00DE62D5">
      <w:pPr>
        <w:jc w:val="center"/>
        <w:rPr>
          <w:color w:val="FF0000"/>
          <w:sz w:val="23"/>
          <w:szCs w:val="23"/>
        </w:rPr>
      </w:pPr>
      <w:r>
        <w:rPr>
          <w:rFonts w:ascii="Tahoma" w:hAnsi="Tahoma" w:cs="Tahoma"/>
          <w:b/>
          <w:bCs/>
          <w:noProof/>
          <w:sz w:val="22"/>
          <w:szCs w:val="20"/>
        </w:rPr>
        <w:drawing>
          <wp:inline distT="0" distB="0" distL="0" distR="0" wp14:anchorId="08A086B1" wp14:editId="53619A4E">
            <wp:extent cx="2166620" cy="1294765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B272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7A629CFF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6286A436" w14:textId="172C85F5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DATE:  </w:t>
      </w:r>
      <w:r w:rsidR="00930A88">
        <w:rPr>
          <w:rFonts w:ascii="Tahoma" w:hAnsi="Tahoma" w:cs="Tahoma"/>
          <w:color w:val="000000"/>
          <w:sz w:val="23"/>
          <w:szCs w:val="23"/>
        </w:rPr>
        <w:t>June 23</w:t>
      </w:r>
      <w:r w:rsidR="00CC36FA">
        <w:rPr>
          <w:rFonts w:ascii="Tahoma" w:hAnsi="Tahoma" w:cs="Tahoma"/>
          <w:color w:val="000000"/>
          <w:sz w:val="23"/>
          <w:szCs w:val="23"/>
        </w:rPr>
        <w:t>, 2016</w:t>
      </w:r>
    </w:p>
    <w:p w14:paraId="6256A380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30CB5751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SUBJECT:  Advisory </w:t>
      </w:r>
      <w:r w:rsidR="00F56651">
        <w:rPr>
          <w:rFonts w:ascii="Tahoma" w:hAnsi="Tahoma" w:cs="Tahoma"/>
          <w:color w:val="000000"/>
          <w:sz w:val="23"/>
          <w:szCs w:val="23"/>
        </w:rPr>
        <w:t>-”</w:t>
      </w:r>
      <w:r>
        <w:rPr>
          <w:rFonts w:ascii="Tahoma" w:hAnsi="Tahoma" w:cs="Tahoma"/>
          <w:color w:val="000000"/>
          <w:sz w:val="23"/>
          <w:szCs w:val="23"/>
        </w:rPr>
        <w:t>Fly-</w:t>
      </w:r>
      <w:r w:rsidR="002F661F">
        <w:rPr>
          <w:rFonts w:ascii="Tahoma" w:hAnsi="Tahoma" w:cs="Tahoma"/>
          <w:color w:val="000000"/>
          <w:sz w:val="23"/>
          <w:szCs w:val="23"/>
        </w:rPr>
        <w:t>Over</w:t>
      </w:r>
      <w:r w:rsidR="003A5DE2">
        <w:rPr>
          <w:rFonts w:ascii="Tahoma" w:hAnsi="Tahoma" w:cs="Tahoma"/>
          <w:color w:val="000000"/>
          <w:sz w:val="23"/>
          <w:szCs w:val="23"/>
        </w:rPr>
        <w:t>”</w:t>
      </w:r>
      <w:r>
        <w:rPr>
          <w:rFonts w:ascii="Tahoma" w:hAnsi="Tahoma" w:cs="Tahoma"/>
          <w:color w:val="000000"/>
          <w:sz w:val="23"/>
          <w:szCs w:val="23"/>
        </w:rPr>
        <w:t xml:space="preserve"> Great Reno Balloon Race Launch Site </w:t>
      </w:r>
    </w:p>
    <w:p w14:paraId="03E194E6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0019E033" w14:textId="6E24E2D2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TO:  </w:t>
      </w:r>
      <w:r w:rsidR="00B43F23">
        <w:rPr>
          <w:rFonts w:ascii="Tahoma" w:hAnsi="Tahoma" w:cs="Tahoma"/>
          <w:color w:val="000000"/>
          <w:sz w:val="23"/>
          <w:szCs w:val="23"/>
        </w:rPr>
        <w:t>Manager, Reno Flight Standards District Office</w:t>
      </w: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7BBAB12E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442C3BCE" w14:textId="5E9FFE3C" w:rsidR="00146D0E" w:rsidRDefault="00146D0E" w:rsidP="00F56651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FROM:  </w:t>
      </w:r>
      <w:r w:rsidR="002B1FD3" w:rsidRPr="00E14E3E">
        <w:rPr>
          <w:rFonts w:ascii="Tahoma" w:hAnsi="Tahoma" w:cs="Tahoma"/>
        </w:rPr>
        <w:t>Katie Griggs</w:t>
      </w:r>
      <w:r w:rsidR="002B1FD3">
        <w:t>,</w:t>
      </w:r>
      <w:r w:rsidR="002B1FD3">
        <w:rPr>
          <w:rFonts w:ascii="Tahoma" w:hAnsi="Tahoma" w:cs="Tahoma"/>
          <w:color w:val="000000"/>
          <w:sz w:val="23"/>
          <w:szCs w:val="23"/>
        </w:rPr>
        <w:t xml:space="preserve"> </w:t>
      </w:r>
      <w:r w:rsidR="00E14E3E">
        <w:rPr>
          <w:rFonts w:ascii="Tahoma" w:hAnsi="Tahoma" w:cs="Tahoma"/>
          <w:color w:val="000000"/>
          <w:sz w:val="23"/>
          <w:szCs w:val="23"/>
        </w:rPr>
        <w:t>Launch Commander</w:t>
      </w:r>
      <w:r>
        <w:rPr>
          <w:rFonts w:ascii="Tahoma" w:hAnsi="Tahoma" w:cs="Tahoma"/>
          <w:color w:val="000000"/>
          <w:sz w:val="23"/>
          <w:szCs w:val="23"/>
        </w:rPr>
        <w:t xml:space="preserve">, Flight Operations </w:t>
      </w:r>
    </w:p>
    <w:p w14:paraId="6FFF2C51" w14:textId="77777777" w:rsidR="003D031E" w:rsidRPr="003D031E" w:rsidRDefault="003D031E" w:rsidP="003D031E">
      <w:pPr>
        <w:pStyle w:val="Default"/>
      </w:pPr>
    </w:p>
    <w:p w14:paraId="2B542181" w14:textId="77777777" w:rsidR="00146D0E" w:rsidRDefault="00146D0E" w:rsidP="002B1FD3">
      <w:pPr>
        <w:pStyle w:val="Default"/>
        <w:rPr>
          <w:rFonts w:ascii="Tahoma" w:hAnsi="Tahoma" w:cs="Tahoma"/>
          <w:sz w:val="23"/>
          <w:szCs w:val="23"/>
        </w:rPr>
      </w:pPr>
      <w:r>
        <w:tab/>
        <w:t xml:space="preserve">  </w:t>
      </w:r>
    </w:p>
    <w:p w14:paraId="559611ED" w14:textId="7408C610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On the mornings of </w:t>
      </w:r>
      <w:r w:rsidR="00E14E3E">
        <w:rPr>
          <w:rFonts w:ascii="Tahoma" w:hAnsi="Tahoma" w:cs="Tahoma"/>
          <w:color w:val="000000"/>
          <w:sz w:val="23"/>
          <w:szCs w:val="23"/>
        </w:rPr>
        <w:t>9-</w:t>
      </w:r>
      <w:r w:rsidR="00D6576F">
        <w:rPr>
          <w:rFonts w:ascii="Tahoma" w:hAnsi="Tahoma" w:cs="Tahoma"/>
          <w:color w:val="000000"/>
          <w:sz w:val="23"/>
          <w:szCs w:val="23"/>
        </w:rPr>
        <w:t>11</w:t>
      </w:r>
      <w:r>
        <w:rPr>
          <w:rFonts w:ascii="Tahoma" w:hAnsi="Tahoma" w:cs="Tahoma"/>
          <w:color w:val="000000"/>
          <w:sz w:val="23"/>
          <w:szCs w:val="23"/>
        </w:rPr>
        <w:t xml:space="preserve"> September </w:t>
      </w:r>
      <w:r w:rsidR="00D6576F">
        <w:rPr>
          <w:rFonts w:ascii="Tahoma" w:hAnsi="Tahoma" w:cs="Tahoma"/>
          <w:color w:val="000000"/>
          <w:sz w:val="23"/>
          <w:szCs w:val="23"/>
        </w:rPr>
        <w:t>201</w:t>
      </w:r>
      <w:r w:rsidR="00E14E3E">
        <w:rPr>
          <w:rFonts w:ascii="Tahoma" w:hAnsi="Tahoma" w:cs="Tahoma"/>
          <w:color w:val="000000"/>
          <w:sz w:val="23"/>
          <w:szCs w:val="23"/>
        </w:rPr>
        <w:t>6</w:t>
      </w:r>
      <w:r w:rsidR="006C5B14">
        <w:rPr>
          <w:rFonts w:ascii="Tahoma" w:hAnsi="Tahoma" w:cs="Tahoma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 Great Reno Balloon Race (GRBR</w:t>
      </w:r>
      <w:r w:rsidR="00F56651">
        <w:rPr>
          <w:rFonts w:ascii="Tahoma" w:hAnsi="Tahoma" w:cs="Tahoma"/>
          <w:color w:val="000000"/>
          <w:sz w:val="23"/>
          <w:szCs w:val="23"/>
        </w:rPr>
        <w:t>) plans to</w:t>
      </w:r>
      <w:r>
        <w:rPr>
          <w:rFonts w:ascii="Tahoma" w:hAnsi="Tahoma" w:cs="Tahoma"/>
          <w:color w:val="000000"/>
          <w:sz w:val="23"/>
          <w:szCs w:val="23"/>
        </w:rPr>
        <w:t xml:space="preserve"> conduct fly-</w:t>
      </w:r>
      <w:r w:rsidR="003A5DE2">
        <w:rPr>
          <w:rFonts w:ascii="Tahoma" w:hAnsi="Tahoma" w:cs="Tahoma"/>
          <w:color w:val="000000"/>
          <w:sz w:val="23"/>
          <w:szCs w:val="23"/>
        </w:rPr>
        <w:t>by</w:t>
      </w:r>
      <w:r w:rsidR="004E5ED2">
        <w:rPr>
          <w:rFonts w:ascii="Tahoma" w:hAnsi="Tahoma" w:cs="Tahoma"/>
          <w:color w:val="000000"/>
          <w:sz w:val="23"/>
          <w:szCs w:val="23"/>
        </w:rPr>
        <w:t>s</w:t>
      </w:r>
      <w:r w:rsidR="003A5DE2">
        <w:rPr>
          <w:rFonts w:ascii="Tahoma" w:hAnsi="Tahoma" w:cs="Tahoma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of the GRBR launch field at Rancho San Rafael Park, during the performance of the U.S. National Anthem, by </w:t>
      </w:r>
      <w:r w:rsidR="003A5DE2">
        <w:rPr>
          <w:rFonts w:ascii="Tahoma" w:hAnsi="Tahoma" w:cs="Tahoma"/>
          <w:color w:val="000000"/>
          <w:sz w:val="23"/>
          <w:szCs w:val="23"/>
        </w:rPr>
        <w:t>one of the following groups:  AT-6 group from the Reno Air Race Association, United States Navy, NV Air National G</w:t>
      </w:r>
      <w:r w:rsidR="00450C27">
        <w:rPr>
          <w:rFonts w:ascii="Tahoma" w:hAnsi="Tahoma" w:cs="Tahoma"/>
          <w:color w:val="000000"/>
          <w:sz w:val="23"/>
          <w:szCs w:val="23"/>
        </w:rPr>
        <w:t xml:space="preserve">uard, or NV Army National Guard, Weight Shift </w:t>
      </w:r>
      <w:r w:rsidR="008D05B6">
        <w:rPr>
          <w:rFonts w:ascii="Tahoma" w:hAnsi="Tahoma" w:cs="Tahoma"/>
          <w:color w:val="000000"/>
          <w:sz w:val="23"/>
          <w:szCs w:val="23"/>
        </w:rPr>
        <w:t>aircraft.</w:t>
      </w:r>
    </w:p>
    <w:p w14:paraId="793A968C" w14:textId="77777777" w:rsidR="003D031E" w:rsidRPr="003D031E" w:rsidRDefault="003D031E" w:rsidP="003D031E">
      <w:pPr>
        <w:pStyle w:val="Default"/>
      </w:pPr>
    </w:p>
    <w:p w14:paraId="57AE76D0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5B10F070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The operational plan is as follows: </w:t>
      </w:r>
    </w:p>
    <w:p w14:paraId="33E4E197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6EAF1CB8" w14:textId="56FA1346" w:rsidR="00146D0E" w:rsidRPr="00770B57" w:rsidRDefault="002F661F" w:rsidP="00770B57">
      <w:pPr>
        <w:numPr>
          <w:ilvl w:val="0"/>
          <w:numId w:val="2"/>
        </w:num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The ”</w:t>
      </w:r>
      <w:r w:rsidR="003A5DE2">
        <w:rPr>
          <w:rFonts w:ascii="Tahoma" w:hAnsi="Tahoma" w:cs="Tahoma"/>
          <w:color w:val="000000"/>
          <w:sz w:val="23"/>
          <w:szCs w:val="23"/>
        </w:rPr>
        <w:t>Fly-</w:t>
      </w:r>
      <w:r>
        <w:rPr>
          <w:rFonts w:ascii="Tahoma" w:hAnsi="Tahoma" w:cs="Tahoma"/>
          <w:color w:val="000000"/>
          <w:sz w:val="23"/>
          <w:szCs w:val="23"/>
        </w:rPr>
        <w:t>Over</w:t>
      </w:r>
      <w:r w:rsidR="00146D0E">
        <w:rPr>
          <w:rFonts w:ascii="Tahoma" w:hAnsi="Tahoma" w:cs="Tahoma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 w:rsidR="0090266B">
        <w:rPr>
          <w:rFonts w:ascii="Tahoma" w:hAnsi="Tahoma" w:cs="Tahoma"/>
          <w:color w:val="000000"/>
          <w:sz w:val="23"/>
          <w:szCs w:val="23"/>
        </w:rPr>
        <w:t>eam</w:t>
      </w:r>
      <w:r w:rsidR="008A2A79">
        <w:rPr>
          <w:rFonts w:ascii="Tahoma" w:hAnsi="Tahoma" w:cs="Tahoma"/>
          <w:color w:val="000000"/>
          <w:sz w:val="23"/>
          <w:szCs w:val="23"/>
        </w:rPr>
        <w:t>”</w:t>
      </w:r>
      <w:r w:rsidR="0090266B">
        <w:rPr>
          <w:rFonts w:ascii="Tahoma" w:hAnsi="Tahoma" w:cs="Tahoma"/>
          <w:color w:val="000000"/>
          <w:sz w:val="23"/>
          <w:szCs w:val="23"/>
        </w:rPr>
        <w:t xml:space="preserve"> </w:t>
      </w:r>
      <w:r w:rsidR="00146D0E">
        <w:rPr>
          <w:rFonts w:ascii="Tahoma" w:hAnsi="Tahoma" w:cs="Tahoma"/>
          <w:color w:val="000000"/>
          <w:sz w:val="23"/>
          <w:szCs w:val="23"/>
        </w:rPr>
        <w:t xml:space="preserve">will form up over </w:t>
      </w:r>
      <w:r w:rsidR="00770B57">
        <w:rPr>
          <w:rFonts w:ascii="Tahoma" w:hAnsi="Tahoma" w:cs="Tahoma"/>
          <w:color w:val="000000"/>
          <w:sz w:val="23"/>
          <w:szCs w:val="23"/>
        </w:rPr>
        <w:t>Carson City</w:t>
      </w:r>
      <w:r w:rsidR="00146D0E">
        <w:rPr>
          <w:rFonts w:ascii="Tahoma" w:hAnsi="Tahoma" w:cs="Tahoma"/>
          <w:color w:val="000000"/>
          <w:sz w:val="23"/>
          <w:szCs w:val="23"/>
        </w:rPr>
        <w:t xml:space="preserve"> Airport and proceed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north</w:t>
      </w:r>
      <w:r w:rsidR="00146D0E">
        <w:rPr>
          <w:rFonts w:ascii="Tahoma" w:hAnsi="Tahoma" w:cs="Tahoma"/>
          <w:color w:val="000000"/>
          <w:sz w:val="23"/>
          <w:szCs w:val="23"/>
        </w:rPr>
        <w:t>,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once over Mount Rose Hwy they will fly on the </w:t>
      </w:r>
      <w:r w:rsidR="00A1561C">
        <w:rPr>
          <w:rFonts w:ascii="Tahoma" w:hAnsi="Tahoma" w:cs="Tahoma"/>
          <w:color w:val="000000"/>
          <w:sz w:val="23"/>
          <w:szCs w:val="23"/>
        </w:rPr>
        <w:t>west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side of the valley (away from the Reno airport)</w:t>
      </w:r>
      <w:r w:rsidR="00930A88">
        <w:rPr>
          <w:rFonts w:ascii="Tahoma" w:hAnsi="Tahoma" w:cs="Tahoma"/>
          <w:color w:val="000000"/>
          <w:sz w:val="23"/>
          <w:szCs w:val="23"/>
        </w:rPr>
        <w:t>,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then following an </w:t>
      </w:r>
      <w:r w:rsidR="00146D0E">
        <w:rPr>
          <w:rFonts w:ascii="Tahoma" w:hAnsi="Tahoma" w:cs="Tahoma"/>
          <w:color w:val="000000"/>
          <w:sz w:val="23"/>
          <w:szCs w:val="23"/>
        </w:rPr>
        <w:t>west</w:t>
      </w:r>
      <w:r w:rsidR="00770B57">
        <w:rPr>
          <w:rFonts w:ascii="Tahoma" w:hAnsi="Tahoma" w:cs="Tahoma"/>
          <w:color w:val="000000"/>
          <w:sz w:val="23"/>
          <w:szCs w:val="23"/>
        </w:rPr>
        <w:t>-east</w:t>
      </w:r>
      <w:r w:rsidR="00146D0E">
        <w:rPr>
          <w:rFonts w:ascii="Tahoma" w:hAnsi="Tahoma" w:cs="Tahoma"/>
          <w:color w:val="000000"/>
          <w:sz w:val="23"/>
          <w:szCs w:val="23"/>
        </w:rPr>
        <w:t xml:space="preserve"> line down the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center of the</w:t>
      </w:r>
      <w:r w:rsidR="00146D0E">
        <w:rPr>
          <w:rFonts w:ascii="Tahoma" w:hAnsi="Tahoma" w:cs="Tahoma"/>
          <w:color w:val="000000"/>
          <w:sz w:val="23"/>
          <w:szCs w:val="23"/>
        </w:rPr>
        <w:t xml:space="preserve"> GRBR launch fields. 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This will be at 1,000 ft. above the closest object in the flight path.  </w:t>
      </w:r>
      <w:r w:rsidR="008D05B6">
        <w:rPr>
          <w:rFonts w:ascii="Tahoma" w:hAnsi="Tahoma" w:cs="Tahoma"/>
          <w:color w:val="000000"/>
          <w:sz w:val="23"/>
          <w:szCs w:val="23"/>
        </w:rPr>
        <w:t>(</w:t>
      </w:r>
      <w:r w:rsidR="00146D0E" w:rsidRPr="00770B57">
        <w:rPr>
          <w:rFonts w:ascii="Tahoma" w:hAnsi="Tahoma" w:cs="Tahoma"/>
          <w:color w:val="000000"/>
          <w:sz w:val="23"/>
          <w:szCs w:val="23"/>
        </w:rPr>
        <w:t xml:space="preserve">Attachment #1: In park path illustration)  </w:t>
      </w:r>
    </w:p>
    <w:p w14:paraId="4EEDA7E5" w14:textId="77777777" w:rsidR="003D031E" w:rsidRPr="003D031E" w:rsidRDefault="003D031E" w:rsidP="003D031E">
      <w:pPr>
        <w:pStyle w:val="Default"/>
      </w:pPr>
    </w:p>
    <w:p w14:paraId="0E4EC925" w14:textId="0DB415F6" w:rsidR="00146D0E" w:rsidRDefault="00146D0E">
      <w:pPr>
        <w:ind w:left="900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2.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 balloon carrying</w:t>
      </w:r>
      <w:r w:rsidR="00E0333D">
        <w:rPr>
          <w:rFonts w:ascii="Tahoma" w:hAnsi="Tahoma" w:cs="Tahoma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 U.S. flag</w:t>
      </w:r>
      <w:r w:rsidR="00F46F65">
        <w:rPr>
          <w:rFonts w:ascii="Tahoma" w:hAnsi="Tahoma" w:cs="Tahoma"/>
          <w:color w:val="000000"/>
          <w:sz w:val="23"/>
          <w:szCs w:val="23"/>
        </w:rPr>
        <w:t>,</w:t>
      </w:r>
      <w:r w:rsidR="00770B57">
        <w:rPr>
          <w:rFonts w:ascii="Tahoma" w:hAnsi="Tahoma" w:cs="Tahoma"/>
          <w:color w:val="000000"/>
          <w:sz w:val="23"/>
          <w:szCs w:val="23"/>
        </w:rPr>
        <w:t xml:space="preserve"> and the balloon carrying the Nevada flag</w:t>
      </w:r>
      <w:r w:rsidR="00F46F65">
        <w:rPr>
          <w:rFonts w:ascii="Tahoma" w:hAnsi="Tahoma" w:cs="Tahoma"/>
          <w:color w:val="000000"/>
          <w:sz w:val="23"/>
          <w:szCs w:val="23"/>
        </w:rPr>
        <w:t xml:space="preserve"> (flag balloon</w:t>
      </w:r>
      <w:r w:rsidR="00770B57">
        <w:rPr>
          <w:rFonts w:ascii="Tahoma" w:hAnsi="Tahoma" w:cs="Tahoma"/>
          <w:color w:val="000000"/>
          <w:sz w:val="23"/>
          <w:szCs w:val="23"/>
        </w:rPr>
        <w:t>s</w:t>
      </w:r>
      <w:r w:rsidR="00F46F65">
        <w:rPr>
          <w:rFonts w:ascii="Tahoma" w:hAnsi="Tahoma" w:cs="Tahoma"/>
          <w:color w:val="000000"/>
          <w:sz w:val="23"/>
          <w:szCs w:val="23"/>
        </w:rPr>
        <w:t xml:space="preserve">), </w:t>
      </w:r>
      <w:r>
        <w:rPr>
          <w:rFonts w:ascii="Tahoma" w:hAnsi="Tahoma" w:cs="Tahoma"/>
          <w:color w:val="000000"/>
          <w:sz w:val="23"/>
          <w:szCs w:val="23"/>
        </w:rPr>
        <w:t xml:space="preserve">will ascend at 25-50 </w:t>
      </w:r>
      <w:r w:rsidR="00F56651">
        <w:rPr>
          <w:rFonts w:ascii="Tahoma" w:hAnsi="Tahoma" w:cs="Tahoma"/>
          <w:color w:val="000000"/>
          <w:sz w:val="23"/>
          <w:szCs w:val="23"/>
        </w:rPr>
        <w:t>ft. /</w:t>
      </w:r>
      <w:r>
        <w:rPr>
          <w:rFonts w:ascii="Tahoma" w:hAnsi="Tahoma" w:cs="Tahoma"/>
          <w:color w:val="000000"/>
          <w:sz w:val="23"/>
          <w:szCs w:val="23"/>
        </w:rPr>
        <w:t xml:space="preserve">min during this time. </w:t>
      </w:r>
    </w:p>
    <w:p w14:paraId="7F8758D2" w14:textId="77777777" w:rsidR="00146D0E" w:rsidRDefault="00146D0E">
      <w:pPr>
        <w:ind w:left="900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3.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The U.S. National anthem will be sung at the same time by local vocal talent each day. </w:t>
      </w:r>
    </w:p>
    <w:p w14:paraId="06675BF7" w14:textId="1D604274" w:rsidR="00CA3E63" w:rsidRDefault="00CA3E63" w:rsidP="00295A5F">
      <w:pPr>
        <w:ind w:left="900" w:hanging="360"/>
        <w:rPr>
          <w:rFonts w:ascii="Tahoma" w:hAnsi="Tahoma" w:cs="Tahoma"/>
          <w:b/>
          <w:bCs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4</w:t>
      </w:r>
      <w:r w:rsidR="00146D0E">
        <w:rPr>
          <w:rFonts w:ascii="Tahoma" w:hAnsi="Tahoma" w:cs="Tahoma"/>
          <w:color w:val="000000"/>
          <w:sz w:val="23"/>
          <w:szCs w:val="23"/>
        </w:rPr>
        <w:t>.</w:t>
      </w:r>
      <w:r w:rsidR="00146D0E">
        <w:rPr>
          <w:rFonts w:ascii="Arial" w:hAnsi="Arial" w:cs="Arial"/>
          <w:color w:val="000000"/>
          <w:sz w:val="23"/>
          <w:szCs w:val="23"/>
        </w:rPr>
        <w:t xml:space="preserve"> </w:t>
      </w:r>
      <w:r w:rsidR="00146D0E">
        <w:rPr>
          <w:rStyle w:val="Strong"/>
          <w:rFonts w:cs="Tahoma"/>
          <w:sz w:val="23"/>
          <w:szCs w:val="23"/>
        </w:rPr>
        <w:t xml:space="preserve">The general plan is for the </w:t>
      </w:r>
      <w:r w:rsidR="0090266B">
        <w:rPr>
          <w:rStyle w:val="Strong"/>
          <w:rFonts w:cs="Tahoma"/>
          <w:sz w:val="23"/>
          <w:szCs w:val="23"/>
        </w:rPr>
        <w:t>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90266B">
        <w:rPr>
          <w:rStyle w:val="Strong"/>
          <w:rFonts w:cs="Tahoma"/>
          <w:sz w:val="23"/>
          <w:szCs w:val="23"/>
        </w:rPr>
        <w:t xml:space="preserve"> to be conducted</w:t>
      </w:r>
      <w:r w:rsidR="00146D0E">
        <w:rPr>
          <w:rStyle w:val="Strong"/>
          <w:rFonts w:cs="Tahoma"/>
          <w:sz w:val="23"/>
          <w:szCs w:val="23"/>
        </w:rPr>
        <w:t xml:space="preserve"> at 0700 hours local for the GRBR opening ceremonies each morning.  Every effort</w:t>
      </w:r>
      <w:r w:rsidR="0090266B">
        <w:rPr>
          <w:rStyle w:val="Strong"/>
          <w:rFonts w:cs="Tahoma"/>
          <w:sz w:val="23"/>
          <w:szCs w:val="23"/>
        </w:rPr>
        <w:t xml:space="preserve"> will be made</w:t>
      </w:r>
      <w:r w:rsidR="004C5E99">
        <w:rPr>
          <w:rStyle w:val="Strong"/>
          <w:rFonts w:cs="Tahoma"/>
          <w:sz w:val="23"/>
          <w:szCs w:val="23"/>
        </w:rPr>
        <w:t xml:space="preserve"> to maintain </w:t>
      </w:r>
      <w:r w:rsidR="004C5E99">
        <w:rPr>
          <w:rStyle w:val="Strong"/>
          <w:rFonts w:cs="Tahoma"/>
          <w:sz w:val="23"/>
          <w:szCs w:val="23"/>
        </w:rPr>
        <w:lastRenderedPageBreak/>
        <w:t xml:space="preserve">contact </w:t>
      </w:r>
      <w:r w:rsidR="00F56651">
        <w:rPr>
          <w:rStyle w:val="Strong"/>
          <w:rFonts w:cs="Tahoma"/>
          <w:sz w:val="23"/>
          <w:szCs w:val="23"/>
        </w:rPr>
        <w:t>between the</w:t>
      </w:r>
      <w:r w:rsidR="00146D0E">
        <w:rPr>
          <w:rStyle w:val="Strong"/>
          <w:rFonts w:cs="Tahoma"/>
          <w:sz w:val="23"/>
          <w:szCs w:val="23"/>
        </w:rPr>
        <w:t xml:space="preserve"> GRBR event director or designee</w:t>
      </w:r>
      <w:r w:rsidR="004C5E99">
        <w:rPr>
          <w:rStyle w:val="Strong"/>
          <w:rFonts w:cs="Tahoma"/>
          <w:sz w:val="23"/>
          <w:szCs w:val="23"/>
        </w:rPr>
        <w:t>, from initial</w:t>
      </w:r>
      <w:r w:rsidR="00146D0E">
        <w:rPr>
          <w:rStyle w:val="Strong"/>
          <w:rFonts w:cs="Tahoma"/>
          <w:sz w:val="23"/>
          <w:szCs w:val="23"/>
        </w:rPr>
        <w:t xml:space="preserve"> </w:t>
      </w:r>
      <w:r w:rsidR="0090266B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90266B">
        <w:rPr>
          <w:rStyle w:val="Strong"/>
          <w:rFonts w:cs="Tahoma"/>
          <w:sz w:val="23"/>
          <w:szCs w:val="23"/>
        </w:rPr>
        <w:t>” aircraft</w:t>
      </w:r>
      <w:r w:rsidR="00146D0E">
        <w:rPr>
          <w:rStyle w:val="Strong"/>
          <w:rFonts w:cs="Tahoma"/>
          <w:sz w:val="23"/>
          <w:szCs w:val="23"/>
        </w:rPr>
        <w:t xml:space="preserve"> engine start at </w:t>
      </w:r>
      <w:r w:rsidR="00F56651">
        <w:rPr>
          <w:rStyle w:val="Strong"/>
          <w:rFonts w:cs="Tahoma"/>
          <w:sz w:val="23"/>
          <w:szCs w:val="23"/>
        </w:rPr>
        <w:t>approx.</w:t>
      </w:r>
      <w:r w:rsidR="00146D0E">
        <w:rPr>
          <w:rStyle w:val="Strong"/>
          <w:rFonts w:cs="Tahoma"/>
          <w:sz w:val="23"/>
          <w:szCs w:val="23"/>
        </w:rPr>
        <w:t xml:space="preserve"> 0630</w:t>
      </w:r>
      <w:r w:rsidR="004C5E99">
        <w:rPr>
          <w:rStyle w:val="Strong"/>
          <w:rFonts w:cs="Tahoma"/>
          <w:sz w:val="23"/>
          <w:szCs w:val="23"/>
        </w:rPr>
        <w:t xml:space="preserve"> until completion of the flight demonstration at </w:t>
      </w:r>
      <w:r w:rsidR="00F56651">
        <w:rPr>
          <w:rStyle w:val="Strong"/>
          <w:rFonts w:cs="Tahoma"/>
          <w:sz w:val="23"/>
          <w:szCs w:val="23"/>
        </w:rPr>
        <w:t>approximately</w:t>
      </w:r>
      <w:r w:rsidR="004C5E99">
        <w:rPr>
          <w:rStyle w:val="Strong"/>
          <w:rFonts w:cs="Tahoma"/>
          <w:sz w:val="23"/>
          <w:szCs w:val="23"/>
        </w:rPr>
        <w:t xml:space="preserve"> 0715</w:t>
      </w:r>
      <w:r w:rsidR="00146D0E">
        <w:rPr>
          <w:rStyle w:val="Strong"/>
          <w:rFonts w:cs="Tahoma"/>
          <w:sz w:val="23"/>
          <w:szCs w:val="23"/>
        </w:rPr>
        <w:t>.</w:t>
      </w:r>
      <w:r w:rsidR="004C5E99">
        <w:rPr>
          <w:rStyle w:val="Strong"/>
          <w:rFonts w:cs="Tahoma"/>
          <w:sz w:val="23"/>
          <w:szCs w:val="23"/>
        </w:rPr>
        <w:t xml:space="preserve">  Additional assistance with communications will be provided by Reno ATC.</w:t>
      </w:r>
      <w:r w:rsidR="00146D0E">
        <w:rPr>
          <w:rStyle w:val="Strong"/>
          <w:rFonts w:cs="Tahoma"/>
          <w:sz w:val="23"/>
          <w:szCs w:val="23"/>
        </w:rPr>
        <w:t xml:space="preserve">  The </w:t>
      </w:r>
      <w:r w:rsidR="0090266B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</w:t>
      </w:r>
      <w:r w:rsidR="0090266B">
        <w:rPr>
          <w:rStyle w:val="Strong"/>
          <w:rFonts w:cs="Tahoma"/>
          <w:sz w:val="23"/>
          <w:szCs w:val="23"/>
        </w:rPr>
        <w:t>team</w:t>
      </w:r>
      <w:r w:rsidR="008A2A79">
        <w:rPr>
          <w:rStyle w:val="Strong"/>
          <w:rFonts w:cs="Tahoma"/>
          <w:sz w:val="23"/>
          <w:szCs w:val="23"/>
        </w:rPr>
        <w:t>”</w:t>
      </w:r>
      <w:r w:rsidR="00146D0E">
        <w:rPr>
          <w:rStyle w:val="Strong"/>
          <w:rFonts w:cs="Tahoma"/>
          <w:sz w:val="23"/>
          <w:szCs w:val="23"/>
        </w:rPr>
        <w:t xml:space="preserve"> lead will contact the GRBR event director (or his designee) on the radio 5</w:t>
      </w:r>
      <w:r w:rsidR="00930A88">
        <w:rPr>
          <w:rStyle w:val="Strong"/>
          <w:rFonts w:cs="Tahoma"/>
          <w:sz w:val="23"/>
          <w:szCs w:val="23"/>
        </w:rPr>
        <w:t xml:space="preserve"> to 10 </w:t>
      </w:r>
      <w:r w:rsidR="00146D0E">
        <w:rPr>
          <w:rStyle w:val="Strong"/>
          <w:rFonts w:cs="Tahoma"/>
          <w:sz w:val="23"/>
          <w:szCs w:val="23"/>
        </w:rPr>
        <w:t>minutes prior to the 0700 fly-by pass (about 10 miles out).  GRBR will pass any adjustments desired in the 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146D0E">
        <w:rPr>
          <w:rStyle w:val="Strong"/>
          <w:rFonts w:cs="Tahoma"/>
          <w:sz w:val="23"/>
          <w:szCs w:val="23"/>
        </w:rPr>
        <w:t xml:space="preserve"> time at that call.  </w:t>
      </w:r>
      <w:r w:rsidR="00B43F23">
        <w:rPr>
          <w:rStyle w:val="Strong"/>
          <w:rFonts w:cs="Tahoma"/>
          <w:sz w:val="23"/>
          <w:szCs w:val="23"/>
        </w:rPr>
        <w:t>In the event of a radio communication failure</w:t>
      </w:r>
      <w:r w:rsidR="00146D0E">
        <w:rPr>
          <w:rStyle w:val="Strong"/>
          <w:rFonts w:cs="Tahoma"/>
          <w:sz w:val="23"/>
          <w:szCs w:val="23"/>
        </w:rPr>
        <w:t>,</w:t>
      </w:r>
      <w:r w:rsidR="00B43F23">
        <w:rPr>
          <w:rStyle w:val="Strong"/>
          <w:rFonts w:cs="Tahoma"/>
          <w:sz w:val="23"/>
          <w:szCs w:val="23"/>
        </w:rPr>
        <w:t xml:space="preserve"> </w:t>
      </w:r>
      <w:r w:rsidR="00146D0E">
        <w:rPr>
          <w:rStyle w:val="Strong"/>
          <w:rFonts w:cs="Tahoma"/>
          <w:sz w:val="23"/>
          <w:szCs w:val="23"/>
        </w:rPr>
        <w:t xml:space="preserve">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</w:t>
      </w:r>
      <w:r w:rsidR="00146D0E">
        <w:rPr>
          <w:rStyle w:val="Strong"/>
          <w:rFonts w:cs="Tahoma"/>
          <w:sz w:val="23"/>
          <w:szCs w:val="23"/>
        </w:rPr>
        <w:t xml:space="preserve"> will make their 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146D0E">
        <w:rPr>
          <w:rStyle w:val="Strong"/>
          <w:rFonts w:cs="Tahoma"/>
          <w:sz w:val="23"/>
          <w:szCs w:val="23"/>
        </w:rPr>
        <w:t xml:space="preserve"> at 0700 (but in no case later than 0705).  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 xml:space="preserve">would make their pass after 0705 only with a radio clearance from GRBR.  GRBR plans to release their </w:t>
      </w:r>
      <w:r w:rsidR="00F46F65">
        <w:rPr>
          <w:rStyle w:val="Strong"/>
          <w:rFonts w:cs="Tahoma"/>
          <w:sz w:val="23"/>
          <w:szCs w:val="23"/>
        </w:rPr>
        <w:t>flag</w:t>
      </w:r>
      <w:r w:rsidR="00146D0E">
        <w:rPr>
          <w:rStyle w:val="Strong"/>
          <w:rFonts w:cs="Tahoma"/>
          <w:sz w:val="23"/>
          <w:szCs w:val="23"/>
        </w:rPr>
        <w:t xml:space="preserve"> balloon once they have 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>on 1-mile final to the 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146D0E">
        <w:rPr>
          <w:rStyle w:val="Strong"/>
          <w:rFonts w:cs="Tahoma"/>
          <w:sz w:val="23"/>
          <w:szCs w:val="23"/>
        </w:rPr>
        <w:t xml:space="preserve"> (about 30-seconds prior to 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 xml:space="preserve">being overhead, said 30-sec would allow a balloon assent of only 25 feet or so).  The </w:t>
      </w:r>
      <w:r w:rsidR="002F661F">
        <w:rPr>
          <w:rStyle w:val="Strong"/>
          <w:rFonts w:cs="Tahoma"/>
          <w:sz w:val="23"/>
          <w:szCs w:val="23"/>
        </w:rPr>
        <w:t>”Fly-Over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 xml:space="preserve">lead will visually clear the balloon area prior to making his fly-by pass.  If GRBR has no radio contact with 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</w:t>
      </w:r>
      <w:r w:rsidR="00146D0E">
        <w:rPr>
          <w:rStyle w:val="Strong"/>
          <w:rFonts w:cs="Tahoma"/>
          <w:sz w:val="23"/>
          <w:szCs w:val="23"/>
        </w:rPr>
        <w:t xml:space="preserve">, GRBR may release their balloons after 0705 but will not thereafter clear the </w:t>
      </w:r>
      <w:r w:rsidR="008A2A79">
        <w:rPr>
          <w:rStyle w:val="Strong"/>
          <w:rFonts w:cs="Tahoma"/>
          <w:sz w:val="23"/>
          <w:szCs w:val="23"/>
        </w:rPr>
        <w:t xml:space="preserve">”Fly-By team” </w:t>
      </w:r>
      <w:r w:rsidR="00146D0E">
        <w:rPr>
          <w:rStyle w:val="Strong"/>
          <w:rFonts w:cs="Tahoma"/>
          <w:sz w:val="23"/>
          <w:szCs w:val="23"/>
        </w:rPr>
        <w:t>for the 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146D0E">
        <w:rPr>
          <w:rStyle w:val="Strong"/>
          <w:rFonts w:cs="Tahoma"/>
          <w:sz w:val="23"/>
          <w:szCs w:val="23"/>
        </w:rPr>
        <w:t xml:space="preserve"> as they would have balloons flying.  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 xml:space="preserve">will also be in radio contact with Reno </w:t>
      </w:r>
      <w:r w:rsidR="008A2A79">
        <w:rPr>
          <w:rStyle w:val="Strong"/>
          <w:rFonts w:cs="Tahoma"/>
          <w:sz w:val="23"/>
          <w:szCs w:val="23"/>
        </w:rPr>
        <w:t>ATC</w:t>
      </w:r>
      <w:r w:rsidR="00146D0E">
        <w:rPr>
          <w:rStyle w:val="Strong"/>
          <w:rFonts w:cs="Tahoma"/>
          <w:sz w:val="23"/>
          <w:szCs w:val="23"/>
        </w:rPr>
        <w:t>.</w:t>
      </w:r>
      <w:r w:rsidR="00146D0E">
        <w:rPr>
          <w:rFonts w:ascii="Tahoma" w:hAnsi="Tahoma" w:cs="Tahoma"/>
          <w:b/>
          <w:bCs/>
          <w:color w:val="000000"/>
          <w:sz w:val="23"/>
          <w:szCs w:val="23"/>
        </w:rPr>
        <w:t xml:space="preserve"> </w:t>
      </w:r>
    </w:p>
    <w:p w14:paraId="463FC6F5" w14:textId="481BA638" w:rsidR="00146D0E" w:rsidRDefault="00CA3E63" w:rsidP="00295A5F">
      <w:pPr>
        <w:ind w:left="900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5</w:t>
      </w:r>
      <w:r w:rsidR="00146D0E">
        <w:rPr>
          <w:rFonts w:ascii="Tahoma" w:hAnsi="Tahoma" w:cs="Tahoma"/>
          <w:color w:val="000000"/>
          <w:sz w:val="23"/>
          <w:szCs w:val="23"/>
        </w:rPr>
        <w:t>.</w:t>
      </w:r>
      <w:r w:rsidR="00146D0E">
        <w:rPr>
          <w:rFonts w:ascii="Arial" w:hAnsi="Arial" w:cs="Arial"/>
          <w:color w:val="000000"/>
          <w:sz w:val="23"/>
          <w:szCs w:val="23"/>
        </w:rPr>
        <w:t xml:space="preserve"> </w:t>
      </w:r>
      <w:r w:rsidR="00146D0E">
        <w:rPr>
          <w:rStyle w:val="Strong"/>
          <w:rFonts w:cs="Tahoma"/>
          <w:sz w:val="23"/>
          <w:szCs w:val="23"/>
        </w:rPr>
        <w:t xml:space="preserve">The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team” </w:t>
      </w:r>
      <w:r w:rsidR="00146D0E">
        <w:rPr>
          <w:rStyle w:val="Strong"/>
          <w:rFonts w:cs="Tahoma"/>
          <w:sz w:val="23"/>
          <w:szCs w:val="23"/>
        </w:rPr>
        <w:t xml:space="preserve">flight leader/planner will </w:t>
      </w:r>
      <w:r w:rsidR="003D3B76">
        <w:rPr>
          <w:rStyle w:val="Strong"/>
          <w:rFonts w:cs="Tahoma"/>
          <w:sz w:val="23"/>
          <w:szCs w:val="23"/>
        </w:rPr>
        <w:t>read and comply with</w:t>
      </w:r>
      <w:r w:rsidR="00146D0E">
        <w:rPr>
          <w:rStyle w:val="Strong"/>
          <w:rFonts w:cs="Tahoma"/>
          <w:sz w:val="23"/>
          <w:szCs w:val="23"/>
        </w:rPr>
        <w:t xml:space="preserve"> the </w:t>
      </w:r>
      <w:r w:rsidR="00930A88">
        <w:rPr>
          <w:rStyle w:val="Strong"/>
          <w:rFonts w:cs="Tahoma"/>
          <w:sz w:val="23"/>
          <w:szCs w:val="23"/>
        </w:rPr>
        <w:t>June 23</w:t>
      </w:r>
      <w:r w:rsidR="00E14E3E">
        <w:rPr>
          <w:rStyle w:val="Strong"/>
          <w:rFonts w:cs="Tahoma"/>
          <w:sz w:val="23"/>
          <w:szCs w:val="23"/>
        </w:rPr>
        <w:t>, 2016</w:t>
      </w:r>
      <w:r>
        <w:rPr>
          <w:rStyle w:val="Strong"/>
          <w:rFonts w:cs="Tahoma"/>
          <w:sz w:val="23"/>
          <w:szCs w:val="23"/>
        </w:rPr>
        <w:t xml:space="preserve"> </w:t>
      </w:r>
      <w:r w:rsidR="00146D0E">
        <w:rPr>
          <w:rStyle w:val="Strong"/>
          <w:rFonts w:cs="Tahoma"/>
          <w:sz w:val="23"/>
          <w:szCs w:val="23"/>
        </w:rPr>
        <w:t xml:space="preserve">Advisory - Ops Plan </w:t>
      </w:r>
      <w:r>
        <w:rPr>
          <w:rStyle w:val="Strong"/>
          <w:rFonts w:cs="Tahoma"/>
          <w:sz w:val="23"/>
          <w:szCs w:val="23"/>
        </w:rPr>
        <w:t>and associated documents</w:t>
      </w:r>
      <w:r w:rsidR="00F24E0E">
        <w:rPr>
          <w:rStyle w:val="Strong"/>
          <w:rFonts w:cs="Tahoma"/>
          <w:sz w:val="23"/>
          <w:szCs w:val="23"/>
        </w:rPr>
        <w:t xml:space="preserve"> and sign the acknowledgement </w:t>
      </w:r>
      <w:r w:rsidR="00146D0E">
        <w:rPr>
          <w:rStyle w:val="Strong"/>
          <w:rFonts w:cs="Tahoma"/>
          <w:sz w:val="23"/>
          <w:szCs w:val="23"/>
        </w:rPr>
        <w:t xml:space="preserve">indicating </w:t>
      </w:r>
      <w:r>
        <w:rPr>
          <w:rStyle w:val="Strong"/>
          <w:rFonts w:cs="Tahoma"/>
          <w:sz w:val="23"/>
          <w:szCs w:val="23"/>
        </w:rPr>
        <w:t>he/she has</w:t>
      </w:r>
      <w:r w:rsidR="00146D0E">
        <w:rPr>
          <w:rStyle w:val="Strong"/>
          <w:rFonts w:cs="Tahoma"/>
          <w:sz w:val="23"/>
          <w:szCs w:val="23"/>
        </w:rPr>
        <w:t xml:space="preserve"> read and understand</w:t>
      </w:r>
      <w:r>
        <w:rPr>
          <w:rStyle w:val="Strong"/>
          <w:rFonts w:cs="Tahoma"/>
          <w:sz w:val="23"/>
          <w:szCs w:val="23"/>
        </w:rPr>
        <w:t>s the</w:t>
      </w:r>
      <w:r w:rsidR="00146D0E">
        <w:rPr>
          <w:rStyle w:val="Strong"/>
          <w:rFonts w:cs="Tahoma"/>
          <w:sz w:val="23"/>
          <w:szCs w:val="23"/>
        </w:rPr>
        <w:t xml:space="preserve"> same and will send it through channels to the FSDO prior to the 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146D0E">
        <w:rPr>
          <w:rStyle w:val="Strong"/>
          <w:rFonts w:cs="Tahoma"/>
          <w:sz w:val="23"/>
          <w:szCs w:val="23"/>
        </w:rPr>
        <w:t xml:space="preserve"> dates.  The </w:t>
      </w:r>
      <w:r w:rsidR="00F24E0E">
        <w:rPr>
          <w:rStyle w:val="Strong"/>
          <w:rFonts w:cs="Tahoma"/>
          <w:sz w:val="23"/>
          <w:szCs w:val="23"/>
        </w:rPr>
        <w:t xml:space="preserve">responsible person will ensure all </w:t>
      </w:r>
      <w:r w:rsidR="008A2A79">
        <w:rPr>
          <w:rStyle w:val="Strong"/>
          <w:rFonts w:cs="Tahoma"/>
          <w:sz w:val="23"/>
          <w:szCs w:val="23"/>
        </w:rPr>
        <w:t>”Fly-</w:t>
      </w:r>
      <w:r w:rsidR="002F661F">
        <w:rPr>
          <w:rStyle w:val="Strong"/>
          <w:rFonts w:cs="Tahoma"/>
          <w:sz w:val="23"/>
          <w:szCs w:val="23"/>
        </w:rPr>
        <w:t>Over</w:t>
      </w:r>
      <w:r w:rsidR="008A2A79">
        <w:rPr>
          <w:rStyle w:val="Strong"/>
          <w:rFonts w:cs="Tahoma"/>
          <w:sz w:val="23"/>
          <w:szCs w:val="23"/>
        </w:rPr>
        <w:t xml:space="preserve"> </w:t>
      </w:r>
      <w:r w:rsidR="002F661F">
        <w:rPr>
          <w:rStyle w:val="Strong"/>
          <w:rFonts w:cs="Tahoma"/>
          <w:sz w:val="23"/>
          <w:szCs w:val="23"/>
        </w:rPr>
        <w:t>T</w:t>
      </w:r>
      <w:r w:rsidR="008A2A79">
        <w:rPr>
          <w:rStyle w:val="Strong"/>
          <w:rFonts w:cs="Tahoma"/>
          <w:sz w:val="23"/>
          <w:szCs w:val="23"/>
        </w:rPr>
        <w:t xml:space="preserve">eam” </w:t>
      </w:r>
      <w:r w:rsidR="00F24E0E">
        <w:rPr>
          <w:rStyle w:val="Strong"/>
          <w:rFonts w:cs="Tahoma"/>
          <w:sz w:val="23"/>
          <w:szCs w:val="23"/>
        </w:rPr>
        <w:t xml:space="preserve">pilots have received the required </w:t>
      </w:r>
      <w:r w:rsidR="00146D0E">
        <w:rPr>
          <w:rStyle w:val="Strong"/>
          <w:rFonts w:cs="Tahoma"/>
          <w:sz w:val="23"/>
          <w:szCs w:val="23"/>
        </w:rPr>
        <w:t>brief</w:t>
      </w:r>
      <w:r w:rsidR="00F24E0E">
        <w:rPr>
          <w:rStyle w:val="Strong"/>
          <w:rFonts w:cs="Tahoma"/>
          <w:sz w:val="23"/>
          <w:szCs w:val="23"/>
        </w:rPr>
        <w:t>ing for</w:t>
      </w:r>
      <w:r w:rsidR="00146D0E">
        <w:rPr>
          <w:rStyle w:val="Strong"/>
          <w:rFonts w:cs="Tahoma"/>
          <w:sz w:val="23"/>
          <w:szCs w:val="23"/>
        </w:rPr>
        <w:t xml:space="preserve"> all flyers each day on the specific elements of these documents.    </w:t>
      </w:r>
      <w:r w:rsidR="00146D0E">
        <w:rPr>
          <w:rFonts w:ascii="Tahoma" w:hAnsi="Tahoma" w:cs="Tahoma"/>
          <w:b/>
          <w:bCs/>
          <w:color w:val="000000"/>
          <w:sz w:val="23"/>
          <w:szCs w:val="23"/>
        </w:rPr>
        <w:t xml:space="preserve"> </w:t>
      </w:r>
    </w:p>
    <w:p w14:paraId="17C06FA3" w14:textId="77777777" w:rsidR="00146D0E" w:rsidRDefault="00146D0E">
      <w:pPr>
        <w:pStyle w:val="Default"/>
        <w:rPr>
          <w:rFonts w:ascii="Tahoma" w:hAnsi="Tahoma" w:cs="Tahoma"/>
          <w:sz w:val="23"/>
          <w:szCs w:val="23"/>
        </w:rPr>
      </w:pPr>
    </w:p>
    <w:p w14:paraId="4C877065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Please fee</w:t>
      </w:r>
      <w:r w:rsidR="00295A5F">
        <w:rPr>
          <w:rFonts w:ascii="Tahoma" w:hAnsi="Tahoma" w:cs="Tahoma"/>
          <w:color w:val="000000"/>
          <w:sz w:val="23"/>
          <w:szCs w:val="23"/>
        </w:rPr>
        <w:t>l</w:t>
      </w:r>
      <w:r>
        <w:rPr>
          <w:rFonts w:ascii="Tahoma" w:hAnsi="Tahoma" w:cs="Tahoma"/>
          <w:color w:val="000000"/>
          <w:sz w:val="23"/>
          <w:szCs w:val="23"/>
        </w:rPr>
        <w:t xml:space="preserve"> free to contact us with any questions or clarifications you may require further data on. </w:t>
      </w:r>
    </w:p>
    <w:p w14:paraId="02EFA4AB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</w:p>
    <w:p w14:paraId="3E8CDCA8" w14:textId="77777777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Best Regards, </w:t>
      </w:r>
    </w:p>
    <w:p w14:paraId="5D710BF8" w14:textId="4E5BE650" w:rsidR="00146D0E" w:rsidRDefault="00146D0E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 </w:t>
      </w:r>
      <w:r w:rsidR="00E14E3E"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 wp14:anchorId="115BE3BC" wp14:editId="7CEDEAF6">
            <wp:extent cx="1982470" cy="753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0448" w14:textId="77777777" w:rsidR="00146D0E" w:rsidRDefault="00295A5F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Katie Griggs</w:t>
      </w:r>
      <w:r>
        <w:rPr>
          <w:rFonts w:ascii="Tahoma" w:hAnsi="Tahoma" w:cs="Tahoma"/>
          <w:color w:val="000000"/>
          <w:sz w:val="23"/>
          <w:szCs w:val="23"/>
        </w:rPr>
        <w:tab/>
      </w:r>
    </w:p>
    <w:p w14:paraId="70E21A2A" w14:textId="77777777" w:rsidR="00146D0E" w:rsidRDefault="00295A5F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GRBR</w:t>
      </w:r>
    </w:p>
    <w:p w14:paraId="2D12BF8F" w14:textId="77777777" w:rsidR="002C1683" w:rsidRPr="005130E2" w:rsidRDefault="00295A5F" w:rsidP="005130E2">
      <w:pPr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>775-771-4175</w:t>
      </w:r>
    </w:p>
    <w:p w14:paraId="434BA5FE" w14:textId="0DCAF393" w:rsidR="002C1683" w:rsidRPr="002C1683" w:rsidRDefault="00E14E3E" w:rsidP="002C1683">
      <w:pPr>
        <w:pStyle w:val="BodyText"/>
      </w:pPr>
      <w:r>
        <w:br w:type="page"/>
      </w:r>
      <w:r w:rsidR="002C1683" w:rsidRPr="002C1683">
        <w:lastRenderedPageBreak/>
        <w:t>ACKNOWLEDGEMENT</w:t>
      </w:r>
    </w:p>
    <w:p w14:paraId="482BE155" w14:textId="2E88FB0D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Cs/>
          <w:sz w:val="22"/>
          <w:szCs w:val="20"/>
        </w:rPr>
      </w:pPr>
      <w:r w:rsidRPr="002C1683">
        <w:rPr>
          <w:rFonts w:ascii="Tahoma" w:hAnsi="Tahoma" w:cs="Tahoma"/>
          <w:bCs/>
          <w:sz w:val="22"/>
          <w:szCs w:val="20"/>
        </w:rPr>
        <w:t xml:space="preserve">All pilots who register to participate in the </w:t>
      </w:r>
      <w:r w:rsidR="003D6629">
        <w:rPr>
          <w:rFonts w:ascii="Tahoma" w:hAnsi="Tahoma" w:cs="Tahoma"/>
          <w:bCs/>
          <w:sz w:val="22"/>
          <w:szCs w:val="20"/>
        </w:rPr>
        <w:t>201</w:t>
      </w:r>
      <w:r w:rsidR="00E14E3E">
        <w:rPr>
          <w:rFonts w:ascii="Tahoma" w:hAnsi="Tahoma" w:cs="Tahoma"/>
          <w:bCs/>
          <w:sz w:val="22"/>
          <w:szCs w:val="20"/>
        </w:rPr>
        <w:t>6</w:t>
      </w:r>
      <w:r w:rsidRPr="002C1683">
        <w:rPr>
          <w:rFonts w:ascii="Tahoma" w:hAnsi="Tahoma" w:cs="Tahoma"/>
          <w:bCs/>
          <w:sz w:val="22"/>
          <w:szCs w:val="20"/>
        </w:rPr>
        <w:t xml:space="preserve"> GRBR will be required to submit and electronically signed statement that follows as part of the online registration process.</w:t>
      </w:r>
    </w:p>
    <w:p w14:paraId="56704E79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Cs/>
          <w:sz w:val="22"/>
          <w:szCs w:val="20"/>
        </w:rPr>
      </w:pPr>
    </w:p>
    <w:p w14:paraId="2D7F5492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i/>
          <w:sz w:val="20"/>
          <w:szCs w:val="20"/>
        </w:rPr>
      </w:pPr>
    </w:p>
    <w:p w14:paraId="08DC2C00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i/>
          <w:sz w:val="20"/>
          <w:szCs w:val="20"/>
        </w:rPr>
      </w:pPr>
    </w:p>
    <w:p w14:paraId="0190B001" w14:textId="49E89A33" w:rsidR="002C1683" w:rsidRPr="002C1683" w:rsidRDefault="00E14E3E" w:rsidP="002C1683">
      <w:pPr>
        <w:widowControl/>
        <w:autoSpaceDE/>
        <w:autoSpaceDN/>
        <w:adjustRightInd/>
        <w:jc w:val="center"/>
        <w:rPr>
          <w:rFonts w:ascii="Tahoma" w:hAnsi="Tahoma" w:cs="Tahoma"/>
          <w:b/>
          <w:bCs/>
          <w:sz w:val="22"/>
          <w:szCs w:val="20"/>
        </w:rPr>
      </w:pPr>
      <w:r>
        <w:rPr>
          <w:rFonts w:ascii="Tahoma" w:hAnsi="Tahoma" w:cs="Tahoma"/>
          <w:b/>
          <w:bCs/>
          <w:noProof/>
          <w:sz w:val="22"/>
          <w:szCs w:val="20"/>
        </w:rPr>
        <w:drawing>
          <wp:inline distT="0" distB="0" distL="0" distR="0" wp14:anchorId="0D3C55F4" wp14:editId="7BE63768">
            <wp:extent cx="2666365" cy="1594485"/>
            <wp:effectExtent l="0" t="0" r="0" b="0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CC17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</w:p>
    <w:p w14:paraId="33EE4AE6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  <w:r w:rsidRPr="002C1683">
        <w:rPr>
          <w:rFonts w:ascii="Tahoma" w:hAnsi="Tahoma" w:cs="Tahoma"/>
          <w:b/>
          <w:bCs/>
          <w:sz w:val="22"/>
          <w:szCs w:val="20"/>
        </w:rPr>
        <w:t>======================================================</w:t>
      </w:r>
    </w:p>
    <w:p w14:paraId="57BC35E7" w14:textId="240940C3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  <w:r w:rsidRPr="002C1683">
        <w:rPr>
          <w:rFonts w:ascii="Tahoma" w:hAnsi="Tahoma" w:cs="Tahoma"/>
          <w:sz w:val="28"/>
          <w:szCs w:val="20"/>
        </w:rPr>
        <w:t xml:space="preserve">AS A PARTICIPATING PILOT IN THE GREAT RENO BALLOON RACE I HAVE READ, UNDERSTAND, AND AGREE TO ABIDE BY THE </w:t>
      </w:r>
      <w:r w:rsidR="00E14E3E">
        <w:rPr>
          <w:rFonts w:ascii="Tahoma" w:hAnsi="Tahoma" w:cs="Tahoma"/>
          <w:sz w:val="28"/>
          <w:szCs w:val="20"/>
        </w:rPr>
        <w:t>2016</w:t>
      </w:r>
      <w:r w:rsidRPr="002C1683">
        <w:rPr>
          <w:rFonts w:ascii="Tahoma" w:hAnsi="Tahoma" w:cs="Tahoma"/>
          <w:sz w:val="28"/>
          <w:szCs w:val="20"/>
        </w:rPr>
        <w:t xml:space="preserve"> OPERATIONS MANUAL, EMERGENCY RESPONSE PLAN, THE APPLICABLE CERTIFICATE OF WAIVER, ANY SPECIAL PROVISIONS AND ALL OTHER RULES AND REGULATIONS PERTAINING TO THE RACE. I ALSO UNDERSTAND THAT MY VIOLATION OF THE WAIVER AND/OR RACE RULES MAY AFFECT MY STANDINGS IN THE RACE AND/OR THE STATUS OF MY AIRMAN CERTIFICATE IN THE EVENT OF AN FAA RULING. </w:t>
      </w:r>
    </w:p>
    <w:p w14:paraId="6A6CC707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</w:p>
    <w:p w14:paraId="6A1C5379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</w:p>
    <w:p w14:paraId="5BBB336E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  <w:r w:rsidRPr="002C1683">
        <w:rPr>
          <w:rFonts w:ascii="Tahoma" w:hAnsi="Tahoma" w:cs="Tahoma"/>
          <w:b/>
          <w:bCs/>
          <w:sz w:val="22"/>
          <w:szCs w:val="20"/>
        </w:rPr>
        <w:t>______________________________                ________________________________</w:t>
      </w:r>
    </w:p>
    <w:p w14:paraId="37B0E112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sz w:val="22"/>
          <w:szCs w:val="20"/>
        </w:rPr>
      </w:pPr>
      <w:r w:rsidRPr="002C1683">
        <w:rPr>
          <w:rFonts w:ascii="Tahoma" w:hAnsi="Tahoma" w:cs="Tahoma"/>
          <w:b/>
          <w:bCs/>
          <w:sz w:val="22"/>
          <w:szCs w:val="20"/>
        </w:rPr>
        <w:tab/>
        <w:t>PRINT  NAME</w:t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sz w:val="22"/>
          <w:szCs w:val="20"/>
        </w:rPr>
        <w:tab/>
      </w:r>
      <w:r w:rsidRPr="002C1683">
        <w:rPr>
          <w:rFonts w:ascii="Tahoma" w:hAnsi="Tahoma" w:cs="Tahoma"/>
          <w:b/>
          <w:bCs/>
          <w:sz w:val="22"/>
          <w:szCs w:val="20"/>
        </w:rPr>
        <w:t>SIGNATURE</w:t>
      </w:r>
    </w:p>
    <w:p w14:paraId="17B74EC7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sz w:val="22"/>
          <w:szCs w:val="20"/>
        </w:rPr>
      </w:pPr>
    </w:p>
    <w:p w14:paraId="6E55D699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sz w:val="22"/>
          <w:szCs w:val="20"/>
        </w:rPr>
      </w:pPr>
    </w:p>
    <w:p w14:paraId="6E168F29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sz w:val="22"/>
          <w:szCs w:val="20"/>
        </w:rPr>
      </w:pPr>
    </w:p>
    <w:p w14:paraId="727F012B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sz w:val="22"/>
          <w:szCs w:val="20"/>
        </w:rPr>
      </w:pPr>
      <w:r w:rsidRPr="002C1683">
        <w:rPr>
          <w:rFonts w:ascii="Tahoma" w:hAnsi="Tahoma" w:cs="Tahoma"/>
          <w:sz w:val="22"/>
          <w:szCs w:val="20"/>
        </w:rPr>
        <w:t>___________________________________</w:t>
      </w:r>
    </w:p>
    <w:p w14:paraId="0D5CB068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color w:val="0000FF"/>
          <w:sz w:val="22"/>
          <w:szCs w:val="20"/>
        </w:rPr>
      </w:pPr>
      <w:r w:rsidRPr="002C1683">
        <w:rPr>
          <w:rFonts w:ascii="Tahoma" w:hAnsi="Tahoma" w:cs="Tahoma"/>
          <w:b/>
          <w:bCs/>
          <w:sz w:val="22"/>
          <w:szCs w:val="20"/>
        </w:rPr>
        <w:tab/>
        <w:t>DATE</w:t>
      </w:r>
    </w:p>
    <w:p w14:paraId="37E83AE8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b/>
          <w:bCs/>
          <w:color w:val="0000FF"/>
        </w:rPr>
      </w:pPr>
    </w:p>
    <w:p w14:paraId="6328A7CD" w14:textId="77777777" w:rsidR="002C1683" w:rsidRPr="002C1683" w:rsidRDefault="002C1683" w:rsidP="002C1683">
      <w:pPr>
        <w:widowControl/>
        <w:autoSpaceDE/>
        <w:autoSpaceDN/>
        <w:adjustRightInd/>
        <w:rPr>
          <w:rFonts w:ascii="Tahoma" w:hAnsi="Tahoma" w:cs="Tahoma"/>
          <w:i/>
          <w:sz w:val="20"/>
          <w:szCs w:val="20"/>
        </w:rPr>
      </w:pPr>
      <w:r w:rsidRPr="002C1683">
        <w:rPr>
          <w:rFonts w:ascii="Tahoma" w:hAnsi="Tahoma" w:cs="Tahoma"/>
          <w:b/>
          <w:bCs/>
          <w:color w:val="0000FF"/>
        </w:rPr>
        <w:t>PILOTS, without a completed form on file prior to the event, you will not be able to participate in the event.</w:t>
      </w:r>
    </w:p>
    <w:p w14:paraId="29BA554A" w14:textId="17D51588" w:rsidR="004E5ED2" w:rsidRDefault="00E14E3E" w:rsidP="002C1683">
      <w:pPr>
        <w:pStyle w:val="BodyText"/>
      </w:pPr>
      <w:r>
        <w:br w:type="page"/>
      </w:r>
      <w:r w:rsidR="004E5ED2">
        <w:lastRenderedPageBreak/>
        <w:t>Attachment #1:  In Park Path Illustration.</w:t>
      </w:r>
    </w:p>
    <w:p w14:paraId="6C66CE59" w14:textId="389ED36B" w:rsidR="004E5ED2" w:rsidRDefault="004E5ED2" w:rsidP="004E5ED2">
      <w:pPr>
        <w:pStyle w:val="Default"/>
        <w:jc w:val="center"/>
      </w:pPr>
    </w:p>
    <w:p w14:paraId="3F071DB3" w14:textId="64A7B009" w:rsidR="00D07459" w:rsidRPr="00D07459" w:rsidRDefault="00930A88" w:rsidP="004E5ED2">
      <w:pPr>
        <w:pStyle w:val="Defaul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80EF1A" wp14:editId="15D859F8">
                <wp:simplePos x="0" y="0"/>
                <wp:positionH relativeFrom="page">
                  <wp:posOffset>694266</wp:posOffset>
                </wp:positionH>
                <wp:positionV relativeFrom="page">
                  <wp:posOffset>2696633</wp:posOffset>
                </wp:positionV>
                <wp:extent cx="7205133" cy="5452534"/>
                <wp:effectExtent l="0" t="0" r="0" b="15240"/>
                <wp:wrapTopAndBottom/>
                <wp:docPr id="619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133" cy="5452534"/>
                          <a:chOff x="0" y="0"/>
                          <a:chExt cx="11534437" cy="777186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81550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963102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444652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926203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407754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889304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3370855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3852406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333957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815507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5297058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5778609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260160"/>
                            <a:ext cx="10058154" cy="48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6741710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7223261"/>
                            <a:ext cx="10058154" cy="48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1281"/>
                            <a:ext cx="10055352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4588652" y="3151338"/>
                            <a:ext cx="895885" cy="12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C40A5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6"/>
                                </w:rPr>
                                <w:t>RENO-TAHOE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515501" y="3267155"/>
                            <a:ext cx="1091075" cy="12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A9379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6"/>
                                </w:rPr>
                                <w:t>INTERNATIONAL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698377" y="3386019"/>
                            <a:ext cx="604646" cy="12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2E8FA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6"/>
                                </w:rPr>
                                <w:t>AIRPORT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872950" y="788472"/>
                            <a:ext cx="575190" cy="12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9E5DC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5"/>
                                </w:rPr>
                                <w:t>RANCHO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775416" y="901240"/>
                            <a:ext cx="837277" cy="12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9F11D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5"/>
                                </w:rPr>
                                <w:t>SAN RAFAEL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679407" y="1017057"/>
                            <a:ext cx="1090835" cy="12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99FD2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5"/>
                                </w:rPr>
                                <w:t>REGIONAL PARK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022981" y="7409100"/>
                            <a:ext cx="6162146" cy="12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EEB81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color w:val="323232"/>
                                  <w:sz w:val="16"/>
                                </w:rPr>
                                <w:t>Sources: Esri, DeLorme, NAVTEQ, TomTom, Intermap, increment P Corp., GEBCO, USGS, FAO, NPS,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5022981" y="7527964"/>
                            <a:ext cx="6511456" cy="12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DE6DE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color w:val="323232"/>
                                  <w:sz w:val="16"/>
                                </w:rPr>
                                <w:t>NRCAN, GeoBase, IGN, Kadaster NL, Ordnance Survey, Esri Japan, METI, Esri China (Hong Kong), and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022981" y="7643780"/>
                            <a:ext cx="1274852" cy="12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4BD80" w14:textId="77777777" w:rsidR="00930A88" w:rsidRDefault="00930A88" w:rsidP="00930A88">
                              <w:r>
                                <w:rPr>
                                  <w:rFonts w:ascii="Arial" w:eastAsia="Arial" w:hAnsi="Arial" w:cs="Arial"/>
                                  <w:color w:val="323232"/>
                                  <w:sz w:val="16"/>
                                </w:rPr>
                                <w:t>GIS User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0"/>
                            <a:ext cx="10058154" cy="777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154" h="7771863">
                                <a:moveTo>
                                  <a:pt x="0" y="7771863"/>
                                </a:moveTo>
                                <a:lnTo>
                                  <a:pt x="0" y="0"/>
                                </a:lnTo>
                                <a:lnTo>
                                  <a:pt x="10058154" y="0"/>
                                </a:lnTo>
                                <a:lnTo>
                                  <a:pt x="10058154" y="7771863"/>
                                </a:lnTo>
                                <a:lnTo>
                                  <a:pt x="0" y="7771863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80EF1A" id="Group 619" o:spid="_x0000_s1026" style="position:absolute;left:0;text-align:left;margin-left:54.65pt;margin-top:212.35pt;width:567.35pt;height:429.35pt;z-index:251659264;mso-position-horizontal-relative:page;mso-position-vertical-relative:page;mso-width-relative:margin;mso-height-relative:margin" coordsize="115344,77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00581;height:484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">
                  <v:imagedata r:id="rId26" o:title=""/>
                </v:shape>
                <v:shape id="Picture 10" o:spid="_x0000_s1028" type="#_x0000_t75" style="position:absolute;top:4815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">
                  <v:imagedata r:id="rId27" o:title=""/>
                </v:shape>
                <v:shape id="Picture 12" o:spid="_x0000_s1029" type="#_x0000_t75" style="position:absolute;top:9631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">
                  <v:imagedata r:id="rId28" o:title=""/>
                </v:shape>
                <v:shape id="Picture 14" o:spid="_x0000_s1030" type="#_x0000_t75" style="position:absolute;top:14446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">
                  <v:imagedata r:id="rId29" o:title=""/>
                </v:shape>
                <v:shape id="Picture 16" o:spid="_x0000_s1031" type="#_x0000_t75" style="position:absolute;top:19262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">
                  <v:imagedata r:id="rId30" o:title=""/>
                </v:shape>
                <v:shape id="Picture 18" o:spid="_x0000_s1032" type="#_x0000_t75" style="position:absolute;top:24077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">
                  <v:imagedata r:id="rId31" o:title=""/>
                </v:shape>
                <v:shape id="Picture 20" o:spid="_x0000_s1033" type="#_x0000_t75" style="position:absolute;top:28893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">
                  <v:imagedata r:id="rId32" o:title=""/>
                </v:shape>
                <v:shape id="Picture 22" o:spid="_x0000_s1034" type="#_x0000_t75" style="position:absolute;top:33708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">
                  <v:imagedata r:id="rId33" o:title=""/>
                </v:shape>
                <v:shape id="Picture 24" o:spid="_x0000_s1035" type="#_x0000_t75" style="position:absolute;top:38524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">
                  <v:imagedata r:id="rId34" o:title=""/>
                </v:shape>
                <v:shape id="Picture 26" o:spid="_x0000_s1036" type="#_x0000_t75" style="position:absolute;top:43339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">
                  <v:imagedata r:id="rId35" o:title=""/>
                </v:shape>
                <v:shape id="Picture 28" o:spid="_x0000_s1037" type="#_x0000_t75" style="position:absolute;top:48155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">
                  <v:imagedata r:id="rId36" o:title=""/>
                </v:shape>
                <v:shape id="Picture 30" o:spid="_x0000_s1038" type="#_x0000_t75" style="position:absolute;top:52970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">
                  <v:imagedata r:id="rId37" o:title=""/>
                </v:shape>
                <v:shape id="Picture 32" o:spid="_x0000_s1039" type="#_x0000_t75" style="position:absolute;top:57786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">
                  <v:imagedata r:id="rId38" o:title=""/>
                </v:shape>
                <v:shape id="Picture 34" o:spid="_x0000_s1040" type="#_x0000_t75" style="position:absolute;top:62601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">
                  <v:imagedata r:id="rId39" o:title=""/>
                </v:shape>
                <v:shape id="Picture 36" o:spid="_x0000_s1041" type="#_x0000_t75" style="position:absolute;top:67417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">
                  <v:imagedata r:id="rId40" o:title=""/>
                </v:shape>
                <v:shape id="Picture 38" o:spid="_x0000_s1042" type="#_x0000_t75" style="position:absolute;top:72232;width:100581;height:484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">
                  <v:imagedata r:id="rId41" o:title=""/>
                </v:shape>
                <v:shape id="Picture 637" o:spid="_x0000_s1043" type="#_x0000_t75" style="position:absolute;top:77012;width:100553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">
                  <v:imagedata r:id="rId42" o:title=""/>
                </v:shape>
                <v:rect id="Rectangle 86" o:spid="_x0000_s1044" style="position:absolute;left:45886;top:31513;width:895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7DC40A5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6"/>
                          </w:rPr>
                          <w:t>RENO-TAHOE</w:t>
                        </w:r>
                      </w:p>
                    </w:txbxContent>
                  </v:textbox>
                </v:rect>
                <v:rect id="Rectangle 87" o:spid="_x0000_s1045" style="position:absolute;left:45155;top:32671;width:1091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FDA9379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6"/>
                          </w:rPr>
                          <w:t>INTERNATIONAL</w:t>
                        </w:r>
                      </w:p>
                    </w:txbxContent>
                  </v:textbox>
                </v:rect>
                <v:rect id="Rectangle 88" o:spid="_x0000_s1046" style="position:absolute;left:46983;top:33860;width:604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912E8FA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6"/>
                          </w:rPr>
                          <w:t>AIRPORT</w:t>
                        </w:r>
                      </w:p>
                    </w:txbxContent>
                  </v:textbox>
                </v:rect>
                <v:rect id="Rectangle 131" o:spid="_x0000_s1047" style="position:absolute;left:18729;top:7884;width:575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0A9E5DC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5"/>
                          </w:rPr>
                          <w:t>RANCHO</w:t>
                        </w:r>
                      </w:p>
                    </w:txbxContent>
                  </v:textbox>
                </v:rect>
                <v:rect id="Rectangle 132" o:spid="_x0000_s1048" style="position:absolute;left:17754;top:9012;width:837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7F9F11D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5"/>
                          </w:rPr>
                          <w:t>SAN RAFAEL</w:t>
                        </w:r>
                      </w:p>
                    </w:txbxContent>
                  </v:textbox>
                </v:rect>
                <v:rect id="Rectangle 133" o:spid="_x0000_s1049" style="position:absolute;left:16794;top:10170;width:1090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6399FD2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5"/>
                          </w:rPr>
                          <w:t>REGIONAL PARK</w:t>
                        </w:r>
                      </w:p>
                    </w:txbxContent>
                  </v:textbox>
                </v:rect>
                <v:rect id="Rectangle 261" o:spid="_x0000_s1050" style="position:absolute;left:50229;top:74091;width:6162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01EEEB81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Sources: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Esri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DeLorme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, NAVTEQ, TomTom,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Intermap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, increment P Corp., GEBCO, USGS, FAO, NPS,</w:t>
                        </w:r>
                      </w:p>
                    </w:txbxContent>
                  </v:textbox>
                </v:rect>
                <v:rect id="Rectangle 378" o:spid="_x0000_s1051" style="position:absolute;left:50229;top:75279;width:651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712DE6DE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NRCAN,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GeoBase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, IGN,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Kadaster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 NL, Ordnance Survey,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Esri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 Japan, METI,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Esri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 xml:space="preserve"> China (Hong Kong), and the</w:t>
                        </w:r>
                      </w:p>
                    </w:txbxContent>
                  </v:textbox>
                </v:rect>
                <v:rect id="Rectangle 398" o:spid="_x0000_s1052" style="position:absolute;left:50229;top:76437;width:12749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30F4BD80" w14:textId="77777777" w:rsidR="00930A88" w:rsidRDefault="00930A88" w:rsidP="00930A88">
                        <w:r>
                          <w:rPr>
                            <w:rFonts w:ascii="Arial" w:eastAsia="Arial" w:hAnsi="Arial" w:cs="Arial"/>
                            <w:color w:val="323232"/>
                            <w:sz w:val="16"/>
                          </w:rPr>
                          <w:t>GIS User Community</w:t>
                        </w:r>
                      </w:p>
                    </w:txbxContent>
                  </v:textbox>
                </v:rect>
                <v:shape id="Shape 399" o:spid="_x0000_s1053" style="position:absolute;width:100581;height:77718;visibility:visible;mso-wrap-style:square;v-text-anchor:top" coordsize="10058154,777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" path="m,7771863l,,10058154,r,7771863l,7771863xe" filled="f" strokeweight=".96pt">
                  <v:stroke endcap="round"/>
                  <v:path arrowok="t" textboxrect="0,0,10058154,7771863"/>
                </v:shape>
                <w10:wrap type="topAndBottom" anchorx="page" anchory="page"/>
              </v:group>
            </w:pict>
          </mc:Fallback>
        </mc:AlternateContent>
      </w:r>
    </w:p>
    <w:p w14:paraId="0F0B2F20" w14:textId="259C5E54" w:rsidR="00FF2B78" w:rsidRDefault="00FF2B78" w:rsidP="00D9249F">
      <w:pPr>
        <w:pStyle w:val="Default"/>
      </w:pPr>
    </w:p>
    <w:p w14:paraId="3B1BA2F6" w14:textId="6ED05855" w:rsidR="00FF2B78" w:rsidRDefault="00FF2B78" w:rsidP="00FF2B78"/>
    <w:p w14:paraId="2E478405" w14:textId="0AE94C8D" w:rsidR="00D9249F" w:rsidRPr="00FF2B78" w:rsidRDefault="00FF2B78" w:rsidP="00FF2B78">
      <w:pPr>
        <w:tabs>
          <w:tab w:val="left" w:pos="1230"/>
        </w:tabs>
      </w:pPr>
      <w:r>
        <w:tab/>
      </w:r>
    </w:p>
    <w:sectPr w:rsidR="00D9249F" w:rsidRPr="00FF2B78" w:rsidSect="001D7C7B">
      <w:headerReference w:type="default" r:id="rId43"/>
      <w:pgSz w:w="12240" w:h="16340"/>
      <w:pgMar w:top="3240" w:right="1407" w:bottom="1440" w:left="1579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79F2B" w14:textId="77777777" w:rsidR="00916FAA" w:rsidRDefault="00916FAA" w:rsidP="00D9249F">
      <w:r>
        <w:separator/>
      </w:r>
    </w:p>
  </w:endnote>
  <w:endnote w:type="continuationSeparator" w:id="0">
    <w:p w14:paraId="76E9AF5E" w14:textId="77777777" w:rsidR="00916FAA" w:rsidRDefault="00916FAA" w:rsidP="00D92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CD35C" w14:textId="77777777" w:rsidR="00916FAA" w:rsidRDefault="00916FAA" w:rsidP="00D9249F">
      <w:r>
        <w:separator/>
      </w:r>
    </w:p>
  </w:footnote>
  <w:footnote w:type="continuationSeparator" w:id="0">
    <w:p w14:paraId="21AB575D" w14:textId="77777777" w:rsidR="00916FAA" w:rsidRDefault="00916FAA" w:rsidP="00D92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429A8" w14:textId="6A384D7E" w:rsidR="00D9249F" w:rsidRDefault="00D9249F" w:rsidP="00D9249F">
    <w:pPr>
      <w:pStyle w:val="Head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Date            : </w:t>
    </w:r>
    <w:r w:rsidR="00930A88">
      <w:rPr>
        <w:rFonts w:ascii="Tahoma" w:hAnsi="Tahoma" w:cs="Tahoma"/>
        <w:sz w:val="20"/>
      </w:rPr>
      <w:t>June 23, 2016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  <w:t>###Operations Manual####</w:t>
    </w:r>
  </w:p>
  <w:p w14:paraId="621ED1B8" w14:textId="77777777" w:rsidR="00D9249F" w:rsidRDefault="00D9249F" w:rsidP="00D9249F">
    <w:pPr>
      <w:pStyle w:val="Head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Revision        </w:t>
    </w:r>
    <w:r w:rsidR="00001F25">
      <w:rPr>
        <w:rFonts w:ascii="Tahoma" w:hAnsi="Tahoma" w:cs="Tahoma"/>
        <w:sz w:val="20"/>
      </w:rPr>
      <w:t xml:space="preserve">: </w:t>
    </w:r>
    <w:r w:rsidR="002C1683">
      <w:rPr>
        <w:rFonts w:ascii="Tahoma" w:hAnsi="Tahoma" w:cs="Tahoma"/>
        <w:sz w:val="20"/>
      </w:rPr>
      <w:t>Original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  <w:t xml:space="preserve">Fly Over Operations Plan  </w:t>
    </w:r>
  </w:p>
  <w:p w14:paraId="536068D1" w14:textId="77777777" w:rsidR="00D9249F" w:rsidRDefault="00D9249F" w:rsidP="00D9249F">
    <w:pPr>
      <w:pStyle w:val="Head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Revision Date:  </w:t>
    </w:r>
  </w:p>
  <w:p w14:paraId="34A20620" w14:textId="520F903A" w:rsidR="00D9249F" w:rsidRDefault="00D9249F" w:rsidP="00D9249F">
    <w:pPr>
      <w:pStyle w:val="Head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Page </w:t>
    </w:r>
    <w:r w:rsidR="00245EC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245ECD">
      <w:rPr>
        <w:rStyle w:val="PageNumber"/>
      </w:rPr>
      <w:fldChar w:fldCharType="separate"/>
    </w:r>
    <w:r w:rsidR="00A20E87">
      <w:rPr>
        <w:rStyle w:val="PageNumber"/>
        <w:noProof/>
      </w:rPr>
      <w:t>1</w:t>
    </w:r>
    <w:r w:rsidR="00245ECD">
      <w:rPr>
        <w:rStyle w:val="PageNumber"/>
      </w:rPr>
      <w:fldChar w:fldCharType="end"/>
    </w:r>
    <w:r>
      <w:rPr>
        <w:rStyle w:val="PageNumber"/>
      </w:rPr>
      <w:t xml:space="preserve"> of </w:t>
    </w:r>
    <w:r w:rsidR="00245ECD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245ECD">
      <w:rPr>
        <w:rStyle w:val="PageNumber"/>
      </w:rPr>
      <w:fldChar w:fldCharType="separate"/>
    </w:r>
    <w:r w:rsidR="00A20E87">
      <w:rPr>
        <w:rStyle w:val="PageNumber"/>
        <w:noProof/>
      </w:rPr>
      <w:t>4</w:t>
    </w:r>
    <w:r w:rsidR="00245ECD"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tab/>
    </w:r>
    <w:r>
      <w:rPr>
        <w:rFonts w:ascii="Tahoma" w:hAnsi="Tahoma" w:cs="Tahoma"/>
        <w:sz w:val="20"/>
      </w:rPr>
      <w:t>The Great Reno Balloon Race</w:t>
    </w:r>
    <w:r>
      <w:rPr>
        <w:rStyle w:val="PageNumber"/>
      </w:rPr>
      <w:tab/>
    </w:r>
  </w:p>
  <w:p w14:paraId="46D1B831" w14:textId="77777777" w:rsidR="00D9249F" w:rsidRDefault="00D92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DA1AFC"/>
    <w:multiLevelType w:val="hybridMultilevel"/>
    <w:tmpl w:val="93BCFCC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7D8F1C4C"/>
    <w:multiLevelType w:val="hybridMultilevel"/>
    <w:tmpl w:val="C4FEFF8E"/>
    <w:lvl w:ilvl="0" w:tplc="0B6218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ttachedTemplate r:id="rId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1D2"/>
    <w:rsid w:val="00001F25"/>
    <w:rsid w:val="00072DFC"/>
    <w:rsid w:val="000D12DE"/>
    <w:rsid w:val="0012168F"/>
    <w:rsid w:val="00146D0E"/>
    <w:rsid w:val="00170D32"/>
    <w:rsid w:val="001D0584"/>
    <w:rsid w:val="001D7C7B"/>
    <w:rsid w:val="002004F2"/>
    <w:rsid w:val="00233A1C"/>
    <w:rsid w:val="00245ECD"/>
    <w:rsid w:val="00251680"/>
    <w:rsid w:val="00264858"/>
    <w:rsid w:val="0028166F"/>
    <w:rsid w:val="00295A5F"/>
    <w:rsid w:val="002B1FD3"/>
    <w:rsid w:val="002C1683"/>
    <w:rsid w:val="002F661F"/>
    <w:rsid w:val="00334084"/>
    <w:rsid w:val="003460BB"/>
    <w:rsid w:val="00373591"/>
    <w:rsid w:val="00387AEC"/>
    <w:rsid w:val="00395578"/>
    <w:rsid w:val="003A31D2"/>
    <w:rsid w:val="003A5DE2"/>
    <w:rsid w:val="003C0FE2"/>
    <w:rsid w:val="003D031E"/>
    <w:rsid w:val="003D3B76"/>
    <w:rsid w:val="003D6629"/>
    <w:rsid w:val="003E3C62"/>
    <w:rsid w:val="00412056"/>
    <w:rsid w:val="00450C27"/>
    <w:rsid w:val="004749AF"/>
    <w:rsid w:val="004C5E99"/>
    <w:rsid w:val="004E5ED2"/>
    <w:rsid w:val="005130E2"/>
    <w:rsid w:val="00513D1D"/>
    <w:rsid w:val="00521DD0"/>
    <w:rsid w:val="00532075"/>
    <w:rsid w:val="005A1032"/>
    <w:rsid w:val="005B7061"/>
    <w:rsid w:val="00626600"/>
    <w:rsid w:val="00695677"/>
    <w:rsid w:val="006C3821"/>
    <w:rsid w:val="006C5B14"/>
    <w:rsid w:val="00770B57"/>
    <w:rsid w:val="00875F10"/>
    <w:rsid w:val="008A2A79"/>
    <w:rsid w:val="008D05B6"/>
    <w:rsid w:val="0090266B"/>
    <w:rsid w:val="00916FAA"/>
    <w:rsid w:val="00930A88"/>
    <w:rsid w:val="009854ED"/>
    <w:rsid w:val="00A1561C"/>
    <w:rsid w:val="00A20E87"/>
    <w:rsid w:val="00A73045"/>
    <w:rsid w:val="00AB05B8"/>
    <w:rsid w:val="00B37BF4"/>
    <w:rsid w:val="00B43F23"/>
    <w:rsid w:val="00B724CF"/>
    <w:rsid w:val="00B91DCA"/>
    <w:rsid w:val="00BD027C"/>
    <w:rsid w:val="00BE2BAE"/>
    <w:rsid w:val="00C05F3D"/>
    <w:rsid w:val="00C36C61"/>
    <w:rsid w:val="00C75A52"/>
    <w:rsid w:val="00C97460"/>
    <w:rsid w:val="00C97466"/>
    <w:rsid w:val="00CA3E63"/>
    <w:rsid w:val="00CC36FA"/>
    <w:rsid w:val="00CE4929"/>
    <w:rsid w:val="00D07459"/>
    <w:rsid w:val="00D31B9D"/>
    <w:rsid w:val="00D6576F"/>
    <w:rsid w:val="00D9249F"/>
    <w:rsid w:val="00DB3433"/>
    <w:rsid w:val="00DB5E57"/>
    <w:rsid w:val="00DD1803"/>
    <w:rsid w:val="00DD442F"/>
    <w:rsid w:val="00DE62D5"/>
    <w:rsid w:val="00DF53F4"/>
    <w:rsid w:val="00E0333D"/>
    <w:rsid w:val="00E0388C"/>
    <w:rsid w:val="00E14E3E"/>
    <w:rsid w:val="00E56EED"/>
    <w:rsid w:val="00E90181"/>
    <w:rsid w:val="00F171D5"/>
    <w:rsid w:val="00F24E0E"/>
    <w:rsid w:val="00F46F65"/>
    <w:rsid w:val="00F56651"/>
    <w:rsid w:val="00FE711A"/>
    <w:rsid w:val="00FF2B78"/>
    <w:rsid w:val="00FF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677968"/>
  <w15:chartTrackingRefBased/>
  <w15:docId w15:val="{E6E9E16C-1840-40CF-ACCD-F86C5072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Default"/>
    <w:qFormat/>
    <w:rsid w:val="00072DF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2DF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99"/>
    <w:qFormat/>
    <w:rsid w:val="00072DFC"/>
    <w:rPr>
      <w:rFonts w:ascii="Tahoma" w:hAnsi="Tahoma" w:cs="Times New Roman"/>
      <w:color w:val="000000"/>
    </w:rPr>
  </w:style>
  <w:style w:type="paragraph" w:styleId="BodyText">
    <w:name w:val="Body Text"/>
    <w:basedOn w:val="Normal"/>
    <w:link w:val="BodyTextChar"/>
    <w:rsid w:val="00D9249F"/>
    <w:pPr>
      <w:widowControl/>
      <w:autoSpaceDE/>
      <w:autoSpaceDN/>
      <w:adjustRightInd/>
    </w:pPr>
    <w:rPr>
      <w:rFonts w:ascii="Tahoma" w:hAnsi="Tahoma" w:cs="Tahoma"/>
      <w:b/>
      <w:bCs/>
      <w:sz w:val="22"/>
      <w:szCs w:val="20"/>
    </w:rPr>
  </w:style>
  <w:style w:type="character" w:customStyle="1" w:styleId="BodyTextChar">
    <w:name w:val="Body Text Char"/>
    <w:link w:val="BodyText"/>
    <w:uiPriority w:val="99"/>
    <w:locked/>
    <w:rsid w:val="00D9249F"/>
    <w:rPr>
      <w:rFonts w:ascii="Tahoma" w:hAnsi="Tahoma" w:cs="Tahom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9249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locked/>
    <w:rsid w:val="00D9249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24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9249F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sid w:val="00D9249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0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60B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A3E6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Documents\GRBR\2009\fly%20over\GRBR_fly_over_ops%20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GRBR_fly_over_ops 02</Template>
  <TotalTime>0</TotalTime>
  <Pages>4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cp:lastModifiedBy>Event Coordinator</cp:lastModifiedBy>
  <cp:revision>2</cp:revision>
  <cp:lastPrinted>2015-05-05T19:28:00Z</cp:lastPrinted>
  <dcterms:created xsi:type="dcterms:W3CDTF">2016-08-16T17:30:00Z</dcterms:created>
  <dcterms:modified xsi:type="dcterms:W3CDTF">2016-08-16T17:30:00Z</dcterms:modified>
</cp:coreProperties>
</file>